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57A21" w14:textId="77777777" w:rsidR="00CA575F" w:rsidRDefault="00CA575F">
      <w:pPr>
        <w:pStyle w:val="GDDatum"/>
      </w:pPr>
      <w:bookmarkStart w:id="0" w:name="_Hlk231891489"/>
      <w:r>
        <w:t>Pfarrverband Ainring</w:t>
      </w:r>
      <w:r>
        <w:br/>
        <w:t>20.06.2026 - 28.06.2026</w:t>
      </w:r>
    </w:p>
    <w:p w14:paraId="666F3F9D" w14:textId="77777777" w:rsidR="006C3B1E" w:rsidRDefault="006C3B1E">
      <w:pPr>
        <w:pStyle w:val="Tag"/>
        <w:rPr>
          <w:u w:val="single"/>
        </w:rPr>
      </w:pPr>
    </w:p>
    <w:p w14:paraId="23E41C5D" w14:textId="77777777" w:rsidR="006C3B1E" w:rsidRDefault="006C3B1E" w:rsidP="006C3B1E">
      <w:pPr>
        <w:pStyle w:val="Tag"/>
        <w:spacing w:before="0"/>
        <w:rPr>
          <w:u w:val="single"/>
        </w:rPr>
      </w:pPr>
    </w:p>
    <w:p w14:paraId="794B07DF" w14:textId="1C7F9B23" w:rsidR="00CA575F" w:rsidRDefault="00CA575F">
      <w:pPr>
        <w:pStyle w:val="Tag"/>
      </w:pPr>
      <w:r>
        <w:rPr>
          <w:u w:val="single"/>
        </w:rPr>
        <w:t>20. 06. Samstag</w:t>
      </w:r>
      <w:r>
        <w:tab/>
      </w:r>
      <w:r>
        <w:rPr>
          <w:b w:val="0"/>
          <w:bCs/>
          <w:u w:val="single"/>
        </w:rPr>
        <w:t xml:space="preserve">Samstag der 11. Woche im Jahreskreis </w:t>
      </w:r>
    </w:p>
    <w:p w14:paraId="4E79E594" w14:textId="77777777" w:rsidR="00CA575F" w:rsidRDefault="00CA575F" w:rsidP="006C3B1E">
      <w:pPr>
        <w:pStyle w:val="Termin"/>
        <w:spacing w:before="120"/>
      </w:pPr>
      <w:r>
        <w:tab/>
        <w:t>9:30</w:t>
      </w:r>
      <w:r>
        <w:tab/>
        <w:t xml:space="preserve">Mitterfelden </w:t>
      </w:r>
      <w:r>
        <w:tab/>
        <w:t>Repaircafé</w:t>
      </w:r>
    </w:p>
    <w:p w14:paraId="35694A70" w14:textId="77777777" w:rsidR="00CA575F" w:rsidRDefault="00CA575F" w:rsidP="006C3B1E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23598534" w14:textId="77777777" w:rsidR="00CA575F" w:rsidRDefault="00CA575F" w:rsidP="006C3B1E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6C3B1E">
        <w:rPr>
          <w:b/>
          <w:bCs/>
        </w:rPr>
        <w:t>Hl. Messe (Fair-Trade-Rosenverkauf) -</w:t>
      </w:r>
      <w:r>
        <w:t xml:space="preserve"> </w:t>
      </w:r>
      <w:r>
        <w:br/>
        <w:t>Opferstock f. Arme Seelen</w:t>
      </w:r>
    </w:p>
    <w:p w14:paraId="731839A4" w14:textId="77777777" w:rsidR="006C3B1E" w:rsidRDefault="006C3B1E">
      <w:pPr>
        <w:pStyle w:val="Termin"/>
      </w:pPr>
    </w:p>
    <w:p w14:paraId="10D18D8F" w14:textId="77777777" w:rsidR="006C3B1E" w:rsidRDefault="006C3B1E">
      <w:pPr>
        <w:pStyle w:val="Termin"/>
      </w:pPr>
    </w:p>
    <w:p w14:paraId="22468D93" w14:textId="77777777" w:rsidR="006C3B1E" w:rsidRDefault="006C3B1E">
      <w:pPr>
        <w:pStyle w:val="Termin"/>
      </w:pPr>
    </w:p>
    <w:p w14:paraId="56FEA1F0" w14:textId="77777777" w:rsidR="006C3B1E" w:rsidRDefault="006C3B1E">
      <w:pPr>
        <w:pStyle w:val="Termin"/>
      </w:pPr>
    </w:p>
    <w:p w14:paraId="5C646906" w14:textId="77777777" w:rsidR="006C3B1E" w:rsidRDefault="006C3B1E">
      <w:pPr>
        <w:pStyle w:val="Termin"/>
      </w:pPr>
    </w:p>
    <w:p w14:paraId="4FD19407" w14:textId="77777777" w:rsidR="006C3B1E" w:rsidRDefault="006C3B1E">
      <w:pPr>
        <w:pStyle w:val="Termin"/>
      </w:pPr>
    </w:p>
    <w:p w14:paraId="3C57DF8D" w14:textId="77777777" w:rsidR="00CA575F" w:rsidRDefault="00CA575F">
      <w:pPr>
        <w:pStyle w:val="Tag"/>
      </w:pPr>
      <w:r>
        <w:rPr>
          <w:u w:val="single"/>
        </w:rPr>
        <w:t>21. 06. Sonntag</w:t>
      </w:r>
      <w:r>
        <w:tab/>
      </w:r>
      <w:r>
        <w:rPr>
          <w:b w:val="0"/>
          <w:bCs/>
          <w:u w:val="single"/>
        </w:rPr>
        <w:t xml:space="preserve">12. SONNTAG IM JAHRESKREIS </w:t>
      </w:r>
    </w:p>
    <w:p w14:paraId="1227FEE4" w14:textId="77777777" w:rsidR="00CA575F" w:rsidRDefault="00CA575F" w:rsidP="006C3B1E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6C3B1E">
        <w:rPr>
          <w:b/>
          <w:bCs/>
        </w:rPr>
        <w:t xml:space="preserve">Hl. Messe (Weltladenverkauf u. Fair-Trade-Rosenverkauf) - </w:t>
      </w:r>
      <w:r w:rsidRPr="006C3B1E">
        <w:rPr>
          <w:b/>
          <w:bCs/>
        </w:rPr>
        <w:br/>
      </w:r>
      <w:r>
        <w:t>f. Hl. Josef - f. verstorb. Tante Helene Weidenspointner v. Nichten u. Neffen Johann, Anna, Irmgard u. Herbert - f. Onkel u. Tante Andreas u. Marianne Weidenspointner v. Herbert u. Hildegard Weidenspointner - Katharina Futschik f. Arme Seelen - Fam. Andreas Waldhutter f. Stefan Lamminger - Fam. Andreas Waldhutter f. Albert u. Rosina Waldhutter - Fam. Andreas Waldhutter f. Max u. Elisabeth Eisl - Fam. Andreas Waldhutter f. verstorb. Geschwister - Fam. Egger/Brüderl f. Maria Egger</w:t>
      </w:r>
    </w:p>
    <w:p w14:paraId="236A1C10" w14:textId="77777777" w:rsidR="00CA575F" w:rsidRDefault="00CA575F" w:rsidP="006C3B1E">
      <w:pPr>
        <w:pStyle w:val="Termin"/>
        <w:spacing w:before="120"/>
      </w:pPr>
      <w:r>
        <w:tab/>
        <w:t>10:00</w:t>
      </w:r>
      <w:r>
        <w:tab/>
        <w:t xml:space="preserve">Mitterfelden </w:t>
      </w:r>
      <w:r>
        <w:tab/>
      </w:r>
      <w:r w:rsidRPr="006C3B1E">
        <w:rPr>
          <w:b/>
          <w:bCs/>
        </w:rPr>
        <w:t xml:space="preserve">Hl. Messe (Fair-Trade-Rosenverkauf) - </w:t>
      </w:r>
      <w:r w:rsidRPr="006C3B1E">
        <w:rPr>
          <w:b/>
          <w:bCs/>
        </w:rPr>
        <w:br/>
      </w:r>
      <w:r>
        <w:t>Opferstock f. Arme Seelen</w:t>
      </w:r>
    </w:p>
    <w:p w14:paraId="38C3643C" w14:textId="77777777" w:rsidR="00CA575F" w:rsidRDefault="00CA575F" w:rsidP="006C3B1E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6C3B1E">
        <w:rPr>
          <w:b/>
          <w:bCs/>
        </w:rPr>
        <w:t xml:space="preserve">Wortgottesfeier (Fair-Trade-Rosenverkauf) - </w:t>
      </w:r>
      <w:r w:rsidRPr="006C3B1E">
        <w:rPr>
          <w:b/>
          <w:bCs/>
        </w:rPr>
        <w:br/>
      </w:r>
      <w:r>
        <w:t>Fam. Greß f. Rupert Greß z. 2. Todestag - z. Sterbeandenken f. Ehemann, Vater u. Opa Gebhard Helminger</w:t>
      </w:r>
    </w:p>
    <w:p w14:paraId="51AFDCAD" w14:textId="77777777" w:rsidR="006C3B1E" w:rsidRDefault="006C3B1E">
      <w:pPr>
        <w:pStyle w:val="Termin"/>
      </w:pPr>
    </w:p>
    <w:p w14:paraId="590F19DB" w14:textId="77777777" w:rsidR="006C3B1E" w:rsidRDefault="006C3B1E">
      <w:pPr>
        <w:pStyle w:val="Termin"/>
      </w:pPr>
    </w:p>
    <w:p w14:paraId="7F7FC49C" w14:textId="77777777" w:rsidR="006C3B1E" w:rsidRDefault="006C3B1E">
      <w:pPr>
        <w:pStyle w:val="Termin"/>
      </w:pPr>
    </w:p>
    <w:p w14:paraId="2FB58B0E" w14:textId="77777777" w:rsidR="006C3B1E" w:rsidRDefault="006C3B1E">
      <w:pPr>
        <w:pStyle w:val="Termin"/>
      </w:pPr>
    </w:p>
    <w:p w14:paraId="55CDF7E5" w14:textId="77777777" w:rsidR="006C3B1E" w:rsidRDefault="006C3B1E">
      <w:pPr>
        <w:pStyle w:val="Termin"/>
      </w:pPr>
    </w:p>
    <w:p w14:paraId="32E6AF9B" w14:textId="77777777" w:rsidR="006C3B1E" w:rsidRDefault="006C3B1E">
      <w:pPr>
        <w:pStyle w:val="Termin"/>
      </w:pPr>
    </w:p>
    <w:p w14:paraId="3AE92425" w14:textId="77777777" w:rsidR="00CA575F" w:rsidRDefault="00CA575F">
      <w:pPr>
        <w:pStyle w:val="Tag"/>
      </w:pPr>
      <w:r>
        <w:rPr>
          <w:u w:val="single"/>
        </w:rPr>
        <w:t>22. 06. Montag</w:t>
      </w:r>
      <w:r>
        <w:tab/>
      </w:r>
      <w:r>
        <w:rPr>
          <w:b w:val="0"/>
          <w:bCs/>
          <w:u w:val="single"/>
        </w:rPr>
        <w:t xml:space="preserve">Hl. Paulinus von Nola, hl. John Fisher, hl. Thomas Morus </w:t>
      </w:r>
    </w:p>
    <w:p w14:paraId="1D1C6AD2" w14:textId="77777777" w:rsidR="00CA575F" w:rsidRDefault="00CA575F" w:rsidP="006C3B1E">
      <w:pPr>
        <w:pStyle w:val="Termin"/>
        <w:spacing w:before="120"/>
      </w:pPr>
      <w:r>
        <w:tab/>
        <w:t>19:30</w:t>
      </w:r>
      <w:r>
        <w:tab/>
        <w:t xml:space="preserve">Mitterfelden </w:t>
      </w:r>
      <w:r>
        <w:tab/>
        <w:t>Einführung ins innere Gebet</w:t>
      </w:r>
    </w:p>
    <w:p w14:paraId="7B1CFDF5" w14:textId="77777777" w:rsidR="006C3B1E" w:rsidRDefault="006C3B1E">
      <w:pPr>
        <w:pStyle w:val="Termin"/>
      </w:pPr>
    </w:p>
    <w:p w14:paraId="2EF9D886" w14:textId="77777777" w:rsidR="006C3B1E" w:rsidRDefault="006C3B1E">
      <w:pPr>
        <w:pStyle w:val="Termin"/>
      </w:pPr>
    </w:p>
    <w:p w14:paraId="09A9FB8A" w14:textId="77777777" w:rsidR="006C3B1E" w:rsidRDefault="006C3B1E">
      <w:pPr>
        <w:pStyle w:val="Termin"/>
      </w:pPr>
    </w:p>
    <w:p w14:paraId="46E50605" w14:textId="77777777" w:rsidR="006C3B1E" w:rsidRDefault="006C3B1E">
      <w:pPr>
        <w:pStyle w:val="Termin"/>
      </w:pPr>
    </w:p>
    <w:p w14:paraId="26B22E6C" w14:textId="77777777" w:rsidR="006C3B1E" w:rsidRDefault="006C3B1E">
      <w:pPr>
        <w:pStyle w:val="Termin"/>
      </w:pPr>
    </w:p>
    <w:p w14:paraId="010DCD43" w14:textId="77777777" w:rsidR="006C3B1E" w:rsidRDefault="006C3B1E">
      <w:pPr>
        <w:pStyle w:val="Termin"/>
      </w:pPr>
    </w:p>
    <w:p w14:paraId="663AC9C9" w14:textId="77777777" w:rsidR="00CA575F" w:rsidRDefault="00CA575F">
      <w:pPr>
        <w:pStyle w:val="Tag"/>
      </w:pPr>
      <w:r>
        <w:rPr>
          <w:u w:val="single"/>
        </w:rPr>
        <w:t>23. 06. Dienstag</w:t>
      </w:r>
      <w:r>
        <w:tab/>
      </w:r>
      <w:r>
        <w:rPr>
          <w:b w:val="0"/>
          <w:bCs/>
          <w:u w:val="single"/>
        </w:rPr>
        <w:t xml:space="preserve">Dienstag der 12. Woche im Jahreskreis </w:t>
      </w:r>
    </w:p>
    <w:p w14:paraId="785C1981" w14:textId="77777777" w:rsidR="00CA575F" w:rsidRPr="006C3B1E" w:rsidRDefault="00CA575F" w:rsidP="006C3B1E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Straß </w:t>
      </w:r>
      <w:r>
        <w:tab/>
      </w:r>
      <w:r w:rsidRPr="006C3B1E">
        <w:rPr>
          <w:b/>
          <w:bCs/>
        </w:rPr>
        <w:t>Hl. Messe</w:t>
      </w:r>
    </w:p>
    <w:p w14:paraId="57A372C6" w14:textId="77777777" w:rsidR="006C3B1E" w:rsidRDefault="006C3B1E">
      <w:pPr>
        <w:pStyle w:val="Termin"/>
      </w:pPr>
    </w:p>
    <w:p w14:paraId="51A28CB2" w14:textId="77777777" w:rsidR="006C3B1E" w:rsidRDefault="006C3B1E">
      <w:pPr>
        <w:pStyle w:val="Termin"/>
      </w:pPr>
    </w:p>
    <w:p w14:paraId="4B6F0D4B" w14:textId="77777777" w:rsidR="006C3B1E" w:rsidRDefault="006C3B1E">
      <w:pPr>
        <w:pStyle w:val="Termin"/>
      </w:pPr>
    </w:p>
    <w:p w14:paraId="004B62E0" w14:textId="77777777" w:rsidR="00CA575F" w:rsidRDefault="00CA575F">
      <w:pPr>
        <w:pStyle w:val="Tag"/>
      </w:pPr>
      <w:r>
        <w:rPr>
          <w:u w:val="single"/>
        </w:rPr>
        <w:lastRenderedPageBreak/>
        <w:t>24. 06. Mittwoch</w:t>
      </w:r>
      <w:r>
        <w:tab/>
      </w:r>
      <w:r>
        <w:rPr>
          <w:b w:val="0"/>
          <w:bCs/>
          <w:u w:val="single"/>
        </w:rPr>
        <w:t xml:space="preserve">GEBURT DES HL. JOHANNES DES TÄUFERS </w:t>
      </w:r>
    </w:p>
    <w:p w14:paraId="671CEC56" w14:textId="77777777" w:rsidR="00CA575F" w:rsidRDefault="00CA575F" w:rsidP="006C3B1E">
      <w:pPr>
        <w:pStyle w:val="Termin"/>
        <w:spacing w:before="120"/>
      </w:pPr>
      <w:r>
        <w:tab/>
        <w:t>18:00</w:t>
      </w:r>
      <w:r>
        <w:tab/>
        <w:t xml:space="preserve">Thundorf </w:t>
      </w:r>
      <w:r>
        <w:tab/>
        <w:t>Rosenkranz für den Frieden</w:t>
      </w:r>
    </w:p>
    <w:p w14:paraId="5BA38B97" w14:textId="77777777" w:rsidR="00CA575F" w:rsidRDefault="00CA575F" w:rsidP="006C3B1E">
      <w:pPr>
        <w:pStyle w:val="Termin"/>
        <w:spacing w:before="120"/>
      </w:pPr>
      <w:r>
        <w:tab/>
        <w:t>19:00</w:t>
      </w:r>
      <w:r>
        <w:tab/>
        <w:t xml:space="preserve">Perach </w:t>
      </w:r>
      <w:r>
        <w:tab/>
      </w:r>
      <w:r w:rsidRPr="006C3B1E">
        <w:rPr>
          <w:b/>
          <w:bCs/>
        </w:rPr>
        <w:t>Hl. Messe m. musik. Gestaltung -</w:t>
      </w:r>
      <w:r>
        <w:t xml:space="preserve"> </w:t>
      </w:r>
      <w:r>
        <w:br/>
        <w:t>f. Hans Poschner z. 10. Sterbetag von seiner Familie - f. Ehemann, Vater u. Opa Peter Poschner z. 2. Sterbetag - f. Eltern Janina u. Johann Poschner z. Namenstag - f. Onkel Paul Poschner, Schwägerin Gerti Poschner u. Neffen Bernhard Höglauer</w:t>
      </w:r>
    </w:p>
    <w:p w14:paraId="6486DE98" w14:textId="77777777" w:rsidR="006C3B1E" w:rsidRDefault="006C3B1E">
      <w:pPr>
        <w:pStyle w:val="Termin"/>
      </w:pPr>
    </w:p>
    <w:p w14:paraId="64DBA329" w14:textId="77777777" w:rsidR="006C3B1E" w:rsidRDefault="006C3B1E">
      <w:pPr>
        <w:pStyle w:val="Termin"/>
      </w:pPr>
    </w:p>
    <w:p w14:paraId="60D09E77" w14:textId="77777777" w:rsidR="006C3B1E" w:rsidRDefault="006C3B1E">
      <w:pPr>
        <w:pStyle w:val="Termin"/>
      </w:pPr>
    </w:p>
    <w:p w14:paraId="6FB20D6A" w14:textId="77777777" w:rsidR="006C3B1E" w:rsidRDefault="006C3B1E">
      <w:pPr>
        <w:pStyle w:val="Termin"/>
      </w:pPr>
    </w:p>
    <w:p w14:paraId="131F5A57" w14:textId="77777777" w:rsidR="006C3B1E" w:rsidRDefault="006C3B1E">
      <w:pPr>
        <w:pStyle w:val="Termin"/>
      </w:pPr>
    </w:p>
    <w:p w14:paraId="2C2EFABF" w14:textId="77777777" w:rsidR="00CA575F" w:rsidRDefault="00CA575F">
      <w:pPr>
        <w:pStyle w:val="Tag"/>
      </w:pPr>
      <w:r>
        <w:rPr>
          <w:u w:val="single"/>
        </w:rPr>
        <w:t>25. 06. Donnerstag</w:t>
      </w:r>
      <w:r>
        <w:tab/>
      </w:r>
      <w:r>
        <w:rPr>
          <w:b w:val="0"/>
          <w:bCs/>
          <w:u w:val="single"/>
        </w:rPr>
        <w:t xml:space="preserve">Donnerstag der 12. Woche im Jahreskreis </w:t>
      </w:r>
    </w:p>
    <w:p w14:paraId="21563187" w14:textId="77777777" w:rsidR="00CA575F" w:rsidRDefault="00CA575F" w:rsidP="006C3B1E">
      <w:pPr>
        <w:pStyle w:val="Termin"/>
        <w:spacing w:before="120"/>
      </w:pPr>
      <w:r>
        <w:tab/>
        <w:t>18:30</w:t>
      </w:r>
      <w:r>
        <w:tab/>
        <w:t xml:space="preserve">Thundorf </w:t>
      </w:r>
      <w:r>
        <w:tab/>
        <w:t>Rosenkranz f. d. Verstorbenen d. Pfarrei</w:t>
      </w:r>
    </w:p>
    <w:p w14:paraId="02B6CE1B" w14:textId="77777777" w:rsidR="00CA575F" w:rsidRDefault="00CA575F" w:rsidP="006C3B1E">
      <w:pPr>
        <w:pStyle w:val="Termin"/>
        <w:spacing w:before="120"/>
      </w:pPr>
      <w:r>
        <w:tab/>
        <w:t>19:00</w:t>
      </w:r>
      <w:r>
        <w:tab/>
        <w:t xml:space="preserve">Thundorf </w:t>
      </w:r>
      <w:r>
        <w:tab/>
      </w:r>
      <w:r w:rsidRPr="006C3B1E">
        <w:rPr>
          <w:b/>
          <w:bCs/>
        </w:rPr>
        <w:t xml:space="preserve">Hl. Messe - </w:t>
      </w:r>
      <w:r w:rsidRPr="006C3B1E">
        <w:rPr>
          <w:b/>
          <w:bCs/>
        </w:rPr>
        <w:br/>
      </w:r>
      <w:r>
        <w:t>f. Martin Reiter v. Fam. Lindner - Fam. Kriechbaumer f. verstorb. Angehörige - Georg Ufertinger f. d. Armen Seelen - Georg Ufertinger f. Konrad Kern</w:t>
      </w:r>
    </w:p>
    <w:p w14:paraId="3905CE07" w14:textId="77777777" w:rsidR="006C3B1E" w:rsidRDefault="006C3B1E">
      <w:pPr>
        <w:pStyle w:val="Termin"/>
      </w:pPr>
    </w:p>
    <w:p w14:paraId="759C1B0E" w14:textId="77777777" w:rsidR="006C3B1E" w:rsidRDefault="006C3B1E">
      <w:pPr>
        <w:pStyle w:val="Termin"/>
      </w:pPr>
    </w:p>
    <w:p w14:paraId="14172F59" w14:textId="77777777" w:rsidR="006C3B1E" w:rsidRDefault="006C3B1E">
      <w:pPr>
        <w:pStyle w:val="Termin"/>
      </w:pPr>
    </w:p>
    <w:p w14:paraId="696B54F8" w14:textId="77777777" w:rsidR="006C3B1E" w:rsidRDefault="006C3B1E">
      <w:pPr>
        <w:pStyle w:val="Termin"/>
      </w:pPr>
    </w:p>
    <w:p w14:paraId="3F7532D6" w14:textId="77777777" w:rsidR="006C3B1E" w:rsidRDefault="006C3B1E">
      <w:pPr>
        <w:pStyle w:val="Termin"/>
      </w:pPr>
    </w:p>
    <w:p w14:paraId="3A0D8EEB" w14:textId="77777777" w:rsidR="00CA575F" w:rsidRDefault="00CA575F">
      <w:pPr>
        <w:pStyle w:val="Tag"/>
      </w:pPr>
      <w:r>
        <w:rPr>
          <w:u w:val="single"/>
        </w:rPr>
        <w:t>26. 06. Freitag</w:t>
      </w:r>
      <w:r>
        <w:tab/>
      </w:r>
      <w:r>
        <w:rPr>
          <w:b w:val="0"/>
          <w:bCs/>
          <w:u w:val="single"/>
        </w:rPr>
        <w:t xml:space="preserve">Freitag der 12. Woche im Jahreskreis </w:t>
      </w:r>
    </w:p>
    <w:p w14:paraId="35308E30" w14:textId="77777777" w:rsidR="00CA575F" w:rsidRDefault="00CA575F" w:rsidP="006C3B1E">
      <w:pPr>
        <w:pStyle w:val="Termin"/>
        <w:spacing w:before="120"/>
      </w:pPr>
      <w:r>
        <w:tab/>
        <w:t>7:30</w:t>
      </w:r>
      <w:r>
        <w:tab/>
        <w:t xml:space="preserve">Ulrichshögl </w:t>
      </w:r>
      <w:r>
        <w:tab/>
        <w:t>Rosenkranz</w:t>
      </w:r>
    </w:p>
    <w:p w14:paraId="22CB967D" w14:textId="77777777" w:rsidR="00CA575F" w:rsidRDefault="00CA575F" w:rsidP="006C3B1E">
      <w:pPr>
        <w:pStyle w:val="Termin"/>
        <w:spacing w:before="120"/>
      </w:pPr>
      <w:r>
        <w:tab/>
        <w:t>8:00</w:t>
      </w:r>
      <w:r>
        <w:tab/>
        <w:t xml:space="preserve">Ulrichshögl </w:t>
      </w:r>
      <w:r>
        <w:tab/>
      </w:r>
      <w:r w:rsidRPr="006C3B1E">
        <w:rPr>
          <w:b/>
          <w:bCs/>
        </w:rPr>
        <w:t>Hl. Messe -</w:t>
      </w:r>
      <w:r>
        <w:t xml:space="preserve"> </w:t>
      </w:r>
      <w:r>
        <w:br/>
        <w:t>Fam. Johann Suhrer f. Hildegard Suhrer u. Christine Höllbacher - f. Christl Suhrer v. Resi Poschner - Messnerbauernfam. f. Christl Suhrer</w:t>
      </w:r>
    </w:p>
    <w:p w14:paraId="77590516" w14:textId="77777777" w:rsidR="00CA575F" w:rsidRDefault="00CA575F" w:rsidP="006C3B1E">
      <w:pPr>
        <w:pStyle w:val="Termin"/>
        <w:spacing w:before="120"/>
      </w:pPr>
      <w:r>
        <w:tab/>
        <w:t>14:00</w:t>
      </w:r>
      <w:r>
        <w:tab/>
        <w:t xml:space="preserve">Ulrichshögl </w:t>
      </w:r>
      <w:r>
        <w:tab/>
        <w:t>Trauung Ulrich Schmid oo Bettina Bliem und Taufe Kilian Bliem</w:t>
      </w:r>
    </w:p>
    <w:p w14:paraId="4A0300CC" w14:textId="77777777" w:rsidR="006C3B1E" w:rsidRDefault="006C3B1E">
      <w:pPr>
        <w:pStyle w:val="Termin"/>
      </w:pPr>
    </w:p>
    <w:p w14:paraId="3CCA16C1" w14:textId="77777777" w:rsidR="006C3B1E" w:rsidRDefault="006C3B1E">
      <w:pPr>
        <w:pStyle w:val="Termin"/>
      </w:pPr>
    </w:p>
    <w:p w14:paraId="1C3E1D9A" w14:textId="77777777" w:rsidR="006C3B1E" w:rsidRDefault="006C3B1E">
      <w:pPr>
        <w:pStyle w:val="Termin"/>
      </w:pPr>
    </w:p>
    <w:p w14:paraId="46E3971A" w14:textId="77777777" w:rsidR="006C3B1E" w:rsidRDefault="006C3B1E">
      <w:pPr>
        <w:pStyle w:val="Termin"/>
      </w:pPr>
    </w:p>
    <w:p w14:paraId="748BB19B" w14:textId="77777777" w:rsidR="006C3B1E" w:rsidRDefault="006C3B1E">
      <w:pPr>
        <w:pStyle w:val="Termin"/>
      </w:pPr>
    </w:p>
    <w:p w14:paraId="2D25085E" w14:textId="77777777" w:rsidR="00CA575F" w:rsidRDefault="00CA575F">
      <w:pPr>
        <w:pStyle w:val="Tag"/>
      </w:pPr>
      <w:r>
        <w:rPr>
          <w:u w:val="single"/>
        </w:rPr>
        <w:t>27. 06. Samstag</w:t>
      </w:r>
      <w:r>
        <w:tab/>
      </w:r>
      <w:r>
        <w:rPr>
          <w:b w:val="0"/>
          <w:bCs/>
          <w:u w:val="single"/>
        </w:rPr>
        <w:t xml:space="preserve">Hl. Hemma v. Gurk und hl. Cyrill v. Alexandrien </w:t>
      </w:r>
    </w:p>
    <w:p w14:paraId="00BEBCDE" w14:textId="77777777" w:rsidR="00CA575F" w:rsidRDefault="00CA575F" w:rsidP="006C3B1E">
      <w:pPr>
        <w:pStyle w:val="Termin"/>
        <w:spacing w:before="120"/>
      </w:pPr>
      <w:r>
        <w:tab/>
        <w:t>16:00</w:t>
      </w:r>
      <w:r>
        <w:tab/>
        <w:t xml:space="preserve">Bicheln </w:t>
      </w:r>
      <w:r>
        <w:tab/>
        <w:t>Taufe Paulina Raab</w:t>
      </w:r>
    </w:p>
    <w:p w14:paraId="30604566" w14:textId="77777777" w:rsidR="00CA575F" w:rsidRDefault="00CA575F" w:rsidP="006C3B1E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78532F19" w14:textId="574D1C3A" w:rsidR="00CA575F" w:rsidRPr="006C3B1E" w:rsidRDefault="00CA575F" w:rsidP="006C3B1E">
      <w:pPr>
        <w:pStyle w:val="Termin"/>
        <w:spacing w:before="120"/>
        <w:rPr>
          <w:b/>
          <w:bCs/>
        </w:rPr>
      </w:pPr>
      <w:r>
        <w:tab/>
        <w:t>19:00</w:t>
      </w:r>
      <w:r>
        <w:tab/>
        <w:t xml:space="preserve">Feldkirchen </w:t>
      </w:r>
      <w:r>
        <w:tab/>
      </w:r>
      <w:r w:rsidRPr="006C3B1E">
        <w:rPr>
          <w:b/>
          <w:bCs/>
        </w:rPr>
        <w:t>Hl. Messe</w:t>
      </w:r>
      <w:r w:rsidR="006C3B1E" w:rsidRPr="006C3B1E">
        <w:rPr>
          <w:b/>
          <w:bCs/>
        </w:rPr>
        <w:t xml:space="preserve"> –</w:t>
      </w:r>
    </w:p>
    <w:p w14:paraId="18E12B24" w14:textId="636754A7" w:rsidR="00812B72" w:rsidRDefault="006C3B1E">
      <w:pPr>
        <w:pStyle w:val="Termin"/>
      </w:pPr>
      <w:r>
        <w:tab/>
      </w:r>
      <w:r>
        <w:tab/>
      </w:r>
      <w:r>
        <w:tab/>
      </w:r>
      <w:r w:rsidR="005F3BDF" w:rsidRPr="005F3BDF">
        <w:t>Fam. Christian Hogger f. beids. verstorb. Eltern u. Geschwister</w:t>
      </w:r>
    </w:p>
    <w:p w14:paraId="7C444371" w14:textId="77777777" w:rsidR="00812B72" w:rsidRDefault="00812B72">
      <w:pPr>
        <w:pStyle w:val="Termin"/>
      </w:pPr>
    </w:p>
    <w:p w14:paraId="0A34FEDC" w14:textId="77777777" w:rsidR="006C3B1E" w:rsidRDefault="006C3B1E">
      <w:pPr>
        <w:pStyle w:val="Termin"/>
      </w:pPr>
    </w:p>
    <w:p w14:paraId="45ED0618" w14:textId="77777777" w:rsidR="006C3B1E" w:rsidRDefault="006C3B1E">
      <w:pPr>
        <w:pStyle w:val="Termin"/>
      </w:pPr>
    </w:p>
    <w:p w14:paraId="64E9623D" w14:textId="77777777" w:rsidR="006C3B1E" w:rsidRDefault="006C3B1E">
      <w:pPr>
        <w:pStyle w:val="Termin"/>
      </w:pPr>
    </w:p>
    <w:p w14:paraId="2A42BDA5" w14:textId="77777777" w:rsidR="00CA575F" w:rsidRDefault="00CA575F">
      <w:pPr>
        <w:pStyle w:val="Tag"/>
      </w:pPr>
      <w:r>
        <w:rPr>
          <w:u w:val="single"/>
        </w:rPr>
        <w:t>28. 06. Sonntag</w:t>
      </w:r>
      <w:r>
        <w:tab/>
      </w:r>
      <w:r>
        <w:rPr>
          <w:b w:val="0"/>
          <w:bCs/>
          <w:u w:val="single"/>
        </w:rPr>
        <w:t xml:space="preserve">13. SONNTAG IM JAHRESKREIS </w:t>
      </w:r>
    </w:p>
    <w:p w14:paraId="5D721FDB" w14:textId="3E068DED" w:rsidR="00CA575F" w:rsidRPr="006C3B1E" w:rsidRDefault="00CA575F" w:rsidP="006C3B1E">
      <w:pPr>
        <w:pStyle w:val="Termin"/>
        <w:spacing w:before="120"/>
        <w:rPr>
          <w:b/>
          <w:bCs/>
        </w:rPr>
      </w:pPr>
      <w:r>
        <w:tab/>
        <w:t>10:00</w:t>
      </w:r>
      <w:r>
        <w:tab/>
        <w:t xml:space="preserve">Mitterfelden </w:t>
      </w:r>
      <w:r>
        <w:tab/>
      </w:r>
      <w:r w:rsidR="006C3B1E" w:rsidRPr="006C3B1E">
        <w:rPr>
          <w:b/>
          <w:bCs/>
        </w:rPr>
        <w:t>Wortgottesfeier</w:t>
      </w:r>
    </w:p>
    <w:p w14:paraId="7E3D083F" w14:textId="77777777" w:rsidR="00CA575F" w:rsidRDefault="00CA575F" w:rsidP="006C3B1E">
      <w:pPr>
        <w:pStyle w:val="Termin"/>
        <w:spacing w:before="120"/>
      </w:pPr>
      <w:r>
        <w:tab/>
        <w:t>10:00</w:t>
      </w:r>
      <w:r>
        <w:tab/>
        <w:t xml:space="preserve">Thundorf </w:t>
      </w:r>
      <w:r>
        <w:tab/>
      </w:r>
      <w:r w:rsidRPr="006C3B1E">
        <w:rPr>
          <w:b/>
          <w:bCs/>
        </w:rPr>
        <w:t>Feldgottesdienst beim Waldfest in Bach -</w:t>
      </w:r>
      <w:r>
        <w:t xml:space="preserve"> </w:t>
      </w:r>
      <w:r>
        <w:br/>
        <w:t>Winklersepplfam. zum Sterbeged. f. Josef Öttl</w:t>
      </w:r>
    </w:p>
    <w:p w14:paraId="68ABBD50" w14:textId="0C707206" w:rsidR="00A55344" w:rsidRDefault="00CA575F" w:rsidP="006C3B1E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6C3B1E">
        <w:rPr>
          <w:b/>
          <w:bCs/>
        </w:rPr>
        <w:t>Hl. Messe -</w:t>
      </w:r>
      <w:r>
        <w:t xml:space="preserve"> </w:t>
      </w:r>
      <w:r>
        <w:br/>
        <w:t>f. Mama u. Oma Ruth Dusch z. Sterbeged.</w:t>
      </w:r>
      <w:bookmarkEnd w:id="0"/>
    </w:p>
    <w:sectPr w:rsidR="00A55344" w:rsidSect="006C3B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9F376" w14:textId="77777777" w:rsidR="00CA575F" w:rsidRDefault="00CA575F">
      <w:pPr>
        <w:spacing w:before="0"/>
      </w:pPr>
      <w:r>
        <w:separator/>
      </w:r>
    </w:p>
  </w:endnote>
  <w:endnote w:type="continuationSeparator" w:id="0">
    <w:p w14:paraId="09A2C82E" w14:textId="77777777" w:rsidR="00CA575F" w:rsidRDefault="00CA575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47B7D" w14:textId="77777777" w:rsidR="00A55344" w:rsidRDefault="00A5534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119C5" w14:textId="77777777" w:rsidR="00A55344" w:rsidRDefault="00A55344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FAE4C" w14:textId="77777777" w:rsidR="00A55344" w:rsidRDefault="00A5534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80C5B" w14:textId="77777777" w:rsidR="00CA575F" w:rsidRDefault="00CA575F">
      <w:pPr>
        <w:spacing w:before="0"/>
      </w:pPr>
      <w:r>
        <w:separator/>
      </w:r>
    </w:p>
  </w:footnote>
  <w:footnote w:type="continuationSeparator" w:id="0">
    <w:p w14:paraId="7C078339" w14:textId="77777777" w:rsidR="00CA575F" w:rsidRDefault="00CA575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9C41" w14:textId="77777777" w:rsidR="00A55344" w:rsidRDefault="00A5534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E9748" w14:textId="77777777" w:rsidR="00A55344" w:rsidRDefault="00A55344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1FF7E" w14:textId="77777777" w:rsidR="00A55344" w:rsidRDefault="00A5534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5F"/>
    <w:rsid w:val="001766C0"/>
    <w:rsid w:val="005F3BDF"/>
    <w:rsid w:val="00635335"/>
    <w:rsid w:val="006C3B1E"/>
    <w:rsid w:val="00812B72"/>
    <w:rsid w:val="00A55344"/>
    <w:rsid w:val="00BD6574"/>
    <w:rsid w:val="00CA575F"/>
    <w:rsid w:val="00D0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654B79"/>
  <w14:defaultImageDpi w14:val="0"/>
  <w15:docId w15:val="{6F68D868-F4B2-4FDE-9DB5-84F56344E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417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3</cp:revision>
  <cp:lastPrinted>2026-06-09T07:39:00Z</cp:lastPrinted>
  <dcterms:created xsi:type="dcterms:W3CDTF">2026-06-09T07:36:00Z</dcterms:created>
  <dcterms:modified xsi:type="dcterms:W3CDTF">2026-06-11T07:22:00Z</dcterms:modified>
</cp:coreProperties>
</file>