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EB1CB" w14:textId="77777777" w:rsidR="00B54BEF" w:rsidRDefault="00B54BEF">
      <w:pPr>
        <w:pStyle w:val="GDDatum"/>
      </w:pPr>
      <w:r>
        <w:t>Pfarrverband Ainring</w:t>
      </w:r>
      <w:r>
        <w:br/>
        <w:t>09.05.2026 - 17.05.2026</w:t>
      </w:r>
    </w:p>
    <w:p w14:paraId="24CF6E67" w14:textId="77777777" w:rsidR="00136ECF" w:rsidRDefault="00136ECF">
      <w:pPr>
        <w:pStyle w:val="Tag"/>
        <w:rPr>
          <w:u w:val="single"/>
        </w:rPr>
      </w:pPr>
    </w:p>
    <w:p w14:paraId="410782DA" w14:textId="5D6FCB19" w:rsidR="00B54BEF" w:rsidRDefault="00B54BEF">
      <w:pPr>
        <w:pStyle w:val="Tag"/>
      </w:pPr>
      <w:r>
        <w:rPr>
          <w:u w:val="single"/>
        </w:rPr>
        <w:t>09. 05. Samstag</w:t>
      </w:r>
      <w:r>
        <w:tab/>
      </w:r>
      <w:r>
        <w:rPr>
          <w:b w:val="0"/>
          <w:bCs/>
          <w:u w:val="single"/>
        </w:rPr>
        <w:t xml:space="preserve">Sel. Maria Theresia von Jesu Gerhardinger, Jungfrau </w:t>
      </w:r>
    </w:p>
    <w:p w14:paraId="5833B152" w14:textId="77777777" w:rsidR="00B54BEF" w:rsidRDefault="00B54BEF" w:rsidP="00136ECF">
      <w:pPr>
        <w:pStyle w:val="Termin"/>
        <w:spacing w:before="120"/>
      </w:pPr>
      <w:r>
        <w:tab/>
        <w:t>18:30</w:t>
      </w:r>
      <w:r>
        <w:tab/>
        <w:t xml:space="preserve">Feldkirchen </w:t>
      </w:r>
      <w:r>
        <w:tab/>
        <w:t>Rosenkranz</w:t>
      </w:r>
    </w:p>
    <w:p w14:paraId="5226859B" w14:textId="77777777" w:rsidR="00B54BEF" w:rsidRDefault="00B54BEF" w:rsidP="00136ECF">
      <w:pPr>
        <w:pStyle w:val="Termin"/>
        <w:spacing w:before="120"/>
      </w:pPr>
      <w:r>
        <w:tab/>
        <w:t>19:00</w:t>
      </w:r>
      <w:r>
        <w:tab/>
        <w:t xml:space="preserve">Feldkirchen </w:t>
      </w:r>
      <w:r>
        <w:tab/>
      </w:r>
      <w:r w:rsidRPr="00136ECF">
        <w:rPr>
          <w:b/>
          <w:bCs/>
        </w:rPr>
        <w:t>Hl. Messe (Weltladenverkauf und Fair-Trade-Rosenverkauf zum Muttertag) -</w:t>
      </w:r>
      <w:r>
        <w:t xml:space="preserve"> </w:t>
      </w:r>
      <w:r>
        <w:br/>
        <w:t>Fam. Seidel f. Paula Mauser - f. Ehemann u. Vater Franz Ufertinger - f. Rosa Maria Apel z. 8. Sterbeged.</w:t>
      </w:r>
    </w:p>
    <w:p w14:paraId="5AC55398" w14:textId="77777777" w:rsidR="00136ECF" w:rsidRDefault="00136ECF">
      <w:pPr>
        <w:pStyle w:val="Termin"/>
      </w:pPr>
    </w:p>
    <w:p w14:paraId="2052822D" w14:textId="77777777" w:rsidR="00136ECF" w:rsidRPr="00581E9D" w:rsidRDefault="00136ECF">
      <w:pPr>
        <w:pStyle w:val="Termin"/>
        <w:rPr>
          <w:sz w:val="36"/>
          <w:szCs w:val="40"/>
        </w:rPr>
      </w:pPr>
    </w:p>
    <w:p w14:paraId="2AE07DF3" w14:textId="77777777" w:rsidR="00B54BEF" w:rsidRDefault="00B54BEF">
      <w:pPr>
        <w:pStyle w:val="Tag"/>
      </w:pPr>
      <w:r>
        <w:rPr>
          <w:u w:val="single"/>
        </w:rPr>
        <w:t>10. 05. Sonntag</w:t>
      </w:r>
      <w:r>
        <w:tab/>
      </w:r>
      <w:r>
        <w:rPr>
          <w:b w:val="0"/>
          <w:bCs/>
          <w:u w:val="single"/>
        </w:rPr>
        <w:t xml:space="preserve">6. SONNTAG DER OSTERZEIT - </w:t>
      </w:r>
      <w:r w:rsidRPr="00136ECF">
        <w:rPr>
          <w:u w:val="single"/>
        </w:rPr>
        <w:t>Kollekte für den Katholikentag</w:t>
      </w:r>
      <w:r>
        <w:rPr>
          <w:b w:val="0"/>
          <w:bCs/>
          <w:u w:val="single"/>
        </w:rPr>
        <w:t xml:space="preserve"> </w:t>
      </w:r>
    </w:p>
    <w:p w14:paraId="014CA9AC" w14:textId="77777777" w:rsidR="00B54BEF" w:rsidRDefault="00B54BEF" w:rsidP="00136ECF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136ECF">
        <w:rPr>
          <w:b/>
          <w:bCs/>
        </w:rPr>
        <w:t>Hl. Messe (Fair-Trade-Rosenverkauf zum Muttertag) -</w:t>
      </w:r>
      <w:r>
        <w:t xml:space="preserve"> </w:t>
      </w:r>
      <w:r>
        <w:br/>
        <w:t>Fam. Johann Langwieder f. Arme Seelen - f. hl. Josef - Geißlerfam. f. verstorb. Angehörige - Resi Reiter f. Maria Hasenöhrl - Fam. Anna Weidenspointner f. Maria Hasenöhrl - Fam. Georg Waldhutter f. Maria Hasenöhrl</w:t>
      </w:r>
    </w:p>
    <w:p w14:paraId="7515EF84" w14:textId="77777777" w:rsidR="00B54BEF" w:rsidRDefault="00B54BEF" w:rsidP="00136ECF">
      <w:pPr>
        <w:pStyle w:val="Termin"/>
        <w:spacing w:before="120"/>
      </w:pPr>
      <w:r>
        <w:tab/>
        <w:t>10:00</w:t>
      </w:r>
      <w:r>
        <w:tab/>
        <w:t xml:space="preserve">Mitterfelden </w:t>
      </w:r>
      <w:r>
        <w:tab/>
      </w:r>
      <w:r w:rsidRPr="00136ECF">
        <w:rPr>
          <w:b/>
          <w:bCs/>
        </w:rPr>
        <w:t>Hl. Messe (Fair-Trade-Rosenverkauf zum Muttertag) -</w:t>
      </w:r>
      <w:r>
        <w:t xml:space="preserve"> </w:t>
      </w:r>
      <w:r>
        <w:br/>
        <w:t>Opferstock f. Arme Seelen</w:t>
      </w:r>
    </w:p>
    <w:p w14:paraId="65929875" w14:textId="77777777" w:rsidR="00B54BEF" w:rsidRDefault="00B54BEF" w:rsidP="00136ECF">
      <w:pPr>
        <w:pStyle w:val="Termin"/>
        <w:spacing w:before="120"/>
      </w:pPr>
      <w:r>
        <w:tab/>
        <w:t>10:00</w:t>
      </w:r>
      <w:r>
        <w:tab/>
        <w:t xml:space="preserve">Ainring </w:t>
      </w:r>
      <w:r>
        <w:tab/>
      </w:r>
      <w:r w:rsidRPr="00136ECF">
        <w:rPr>
          <w:b/>
          <w:bCs/>
        </w:rPr>
        <w:t>Erstkommunionfeier</w:t>
      </w:r>
    </w:p>
    <w:p w14:paraId="43EFAF79" w14:textId="1256A07B" w:rsidR="00B54BEF" w:rsidRDefault="00B54BEF" w:rsidP="00136ECF">
      <w:pPr>
        <w:pStyle w:val="Termin"/>
        <w:spacing w:before="120"/>
      </w:pPr>
      <w:r>
        <w:tab/>
        <w:t>1</w:t>
      </w:r>
      <w:r w:rsidR="004766C7">
        <w:t>1</w:t>
      </w:r>
      <w:r>
        <w:t>:</w:t>
      </w:r>
      <w:r w:rsidR="004766C7">
        <w:t>3</w:t>
      </w:r>
      <w:r>
        <w:t>0</w:t>
      </w:r>
      <w:r>
        <w:tab/>
        <w:t xml:space="preserve">Feldkirchen </w:t>
      </w:r>
      <w:r>
        <w:tab/>
        <w:t>Taufe Marie Stallmayer</w:t>
      </w:r>
    </w:p>
    <w:p w14:paraId="5D2B8F2B" w14:textId="77777777" w:rsidR="00B54BEF" w:rsidRPr="00136ECF" w:rsidRDefault="00B54BEF" w:rsidP="00136ECF">
      <w:pPr>
        <w:pStyle w:val="Termin"/>
        <w:spacing w:before="120"/>
        <w:rPr>
          <w:b/>
          <w:bCs/>
        </w:rPr>
      </w:pPr>
      <w:r>
        <w:tab/>
        <w:t>18:00</w:t>
      </w:r>
      <w:r>
        <w:tab/>
        <w:t xml:space="preserve">Ainring </w:t>
      </w:r>
      <w:r>
        <w:tab/>
      </w:r>
      <w:r w:rsidRPr="00136ECF">
        <w:rPr>
          <w:b/>
          <w:bCs/>
        </w:rPr>
        <w:t>Erstkommunion-Dankandacht</w:t>
      </w:r>
    </w:p>
    <w:p w14:paraId="6B205922" w14:textId="77777777" w:rsidR="00B54BEF" w:rsidRPr="00136ECF" w:rsidRDefault="00B54BEF" w:rsidP="00136ECF">
      <w:pPr>
        <w:pStyle w:val="Termin"/>
        <w:spacing w:before="120"/>
        <w:rPr>
          <w:b/>
          <w:bCs/>
        </w:rPr>
      </w:pPr>
      <w:r>
        <w:tab/>
        <w:t>19:00</w:t>
      </w:r>
      <w:r>
        <w:tab/>
        <w:t xml:space="preserve">Feldkirchen </w:t>
      </w:r>
      <w:r>
        <w:tab/>
      </w:r>
      <w:r w:rsidRPr="00136ECF">
        <w:rPr>
          <w:b/>
          <w:bCs/>
        </w:rPr>
        <w:t>Maiandacht mit dem Binder Dreigesang u. Hansl Auer</w:t>
      </w:r>
    </w:p>
    <w:p w14:paraId="53085880" w14:textId="77777777" w:rsidR="00B54BEF" w:rsidRDefault="00B54BEF" w:rsidP="00136ECF">
      <w:pPr>
        <w:pStyle w:val="Termin"/>
        <w:spacing w:before="120"/>
      </w:pPr>
      <w:r>
        <w:tab/>
        <w:t>19:00</w:t>
      </w:r>
      <w:r>
        <w:tab/>
        <w:t xml:space="preserve">Thundorf </w:t>
      </w:r>
      <w:r>
        <w:tab/>
      </w:r>
      <w:r w:rsidRPr="00136ECF">
        <w:rPr>
          <w:b/>
          <w:bCs/>
        </w:rPr>
        <w:t>Maiandacht gestaltet vom Pfarrgemeinderat, musik. Gestaltung Geschwister Baumgartner</w:t>
      </w:r>
    </w:p>
    <w:p w14:paraId="35726C93" w14:textId="77777777" w:rsidR="00136ECF" w:rsidRDefault="00136ECF">
      <w:pPr>
        <w:pStyle w:val="Termin"/>
      </w:pPr>
    </w:p>
    <w:p w14:paraId="2A1C354A" w14:textId="77777777" w:rsidR="00136ECF" w:rsidRPr="00581E9D" w:rsidRDefault="00136ECF">
      <w:pPr>
        <w:pStyle w:val="Termin"/>
        <w:rPr>
          <w:sz w:val="36"/>
          <w:szCs w:val="40"/>
        </w:rPr>
      </w:pPr>
    </w:p>
    <w:p w14:paraId="0237F6C1" w14:textId="77777777" w:rsidR="00B54BEF" w:rsidRDefault="00B54BEF">
      <w:pPr>
        <w:pStyle w:val="Tag"/>
      </w:pPr>
      <w:r>
        <w:rPr>
          <w:u w:val="single"/>
        </w:rPr>
        <w:t>11. 05. Montag</w:t>
      </w:r>
      <w:r>
        <w:tab/>
      </w:r>
      <w:r>
        <w:rPr>
          <w:b w:val="0"/>
          <w:bCs/>
          <w:u w:val="single"/>
        </w:rPr>
        <w:t xml:space="preserve">Montag der 6. Osterwoche </w:t>
      </w:r>
    </w:p>
    <w:p w14:paraId="3801EBD5" w14:textId="77777777" w:rsidR="00B54BEF" w:rsidRDefault="00B54BEF" w:rsidP="00136ECF">
      <w:pPr>
        <w:pStyle w:val="Termin"/>
        <w:spacing w:before="120"/>
      </w:pPr>
      <w:r>
        <w:tab/>
        <w:t>19:00</w:t>
      </w:r>
      <w:r>
        <w:tab/>
        <w:t xml:space="preserve">Straß </w:t>
      </w:r>
      <w:r>
        <w:tab/>
      </w:r>
      <w:r w:rsidRPr="00136ECF">
        <w:rPr>
          <w:b/>
          <w:bCs/>
        </w:rPr>
        <w:t>Bittgang mit Bittamt</w:t>
      </w:r>
    </w:p>
    <w:p w14:paraId="3CC11A2E" w14:textId="77777777" w:rsidR="00B54BEF" w:rsidRDefault="00B54BEF" w:rsidP="00136ECF">
      <w:pPr>
        <w:pStyle w:val="Termin"/>
        <w:spacing w:before="120"/>
      </w:pPr>
      <w:r>
        <w:tab/>
        <w:t>19:30</w:t>
      </w:r>
      <w:r>
        <w:tab/>
        <w:t xml:space="preserve">Mitterfelden </w:t>
      </w:r>
      <w:r>
        <w:tab/>
        <w:t>Einführung ins innere Gebet</w:t>
      </w:r>
    </w:p>
    <w:p w14:paraId="6D76DDC0" w14:textId="77777777" w:rsidR="00136ECF" w:rsidRDefault="00136ECF">
      <w:pPr>
        <w:pStyle w:val="Termin"/>
      </w:pPr>
    </w:p>
    <w:p w14:paraId="69E7EF17" w14:textId="77777777" w:rsidR="00136ECF" w:rsidRPr="00581E9D" w:rsidRDefault="00136ECF">
      <w:pPr>
        <w:pStyle w:val="Termin"/>
        <w:rPr>
          <w:sz w:val="36"/>
          <w:szCs w:val="40"/>
        </w:rPr>
      </w:pPr>
    </w:p>
    <w:p w14:paraId="57163259" w14:textId="77777777" w:rsidR="00B54BEF" w:rsidRDefault="00B54BEF">
      <w:pPr>
        <w:pStyle w:val="Tag"/>
      </w:pPr>
      <w:r>
        <w:rPr>
          <w:u w:val="single"/>
        </w:rPr>
        <w:t>12. 05. Dienstag</w:t>
      </w:r>
      <w:r>
        <w:tab/>
      </w:r>
      <w:r>
        <w:rPr>
          <w:b w:val="0"/>
          <w:bCs/>
          <w:u w:val="single"/>
        </w:rPr>
        <w:t xml:space="preserve">Hl. Nereus und hl. Achilleus, Märtyrer und hl. Pankratius, Märtyrer </w:t>
      </w:r>
    </w:p>
    <w:p w14:paraId="09965FCB" w14:textId="77777777" w:rsidR="00B54BEF" w:rsidRDefault="00B54BEF" w:rsidP="00136ECF">
      <w:pPr>
        <w:pStyle w:val="Termin"/>
        <w:spacing w:before="120"/>
      </w:pPr>
      <w:r>
        <w:tab/>
        <w:t>18:30</w:t>
      </w:r>
      <w:r w:rsidRPr="00136ECF">
        <w:rPr>
          <w:sz w:val="20"/>
          <w:szCs w:val="22"/>
        </w:rPr>
        <w:tab/>
        <w:t xml:space="preserve">v.Bauern a.d.Straß </w:t>
      </w:r>
      <w:r>
        <w:tab/>
      </w:r>
      <w:r w:rsidRPr="00136ECF">
        <w:rPr>
          <w:b/>
          <w:bCs/>
        </w:rPr>
        <w:t>Bittgang nach Bicheln</w:t>
      </w:r>
    </w:p>
    <w:p w14:paraId="68E5B1F4" w14:textId="77777777" w:rsidR="00B54BEF" w:rsidRDefault="00B54BEF" w:rsidP="00136ECF">
      <w:pPr>
        <w:pStyle w:val="Termin"/>
        <w:spacing w:before="120"/>
      </w:pPr>
      <w:r>
        <w:tab/>
        <w:t>19:00</w:t>
      </w:r>
      <w:r>
        <w:tab/>
        <w:t xml:space="preserve">Bicheln </w:t>
      </w:r>
      <w:r>
        <w:tab/>
      </w:r>
      <w:r w:rsidRPr="00136ECF">
        <w:rPr>
          <w:b/>
          <w:bCs/>
        </w:rPr>
        <w:t>Bittamt</w:t>
      </w:r>
    </w:p>
    <w:p w14:paraId="0A157B36" w14:textId="77777777" w:rsidR="00136ECF" w:rsidRDefault="00136ECF">
      <w:pPr>
        <w:pStyle w:val="Termin"/>
      </w:pPr>
    </w:p>
    <w:p w14:paraId="119DF137" w14:textId="77777777" w:rsidR="00136ECF" w:rsidRPr="00581E9D" w:rsidRDefault="00136ECF">
      <w:pPr>
        <w:pStyle w:val="Termin"/>
        <w:rPr>
          <w:sz w:val="36"/>
          <w:szCs w:val="40"/>
        </w:rPr>
      </w:pPr>
    </w:p>
    <w:p w14:paraId="4EE8DB38" w14:textId="77777777" w:rsidR="00B54BEF" w:rsidRDefault="00B54BEF">
      <w:pPr>
        <w:pStyle w:val="Tag"/>
      </w:pPr>
      <w:r>
        <w:rPr>
          <w:u w:val="single"/>
        </w:rPr>
        <w:t>13. 05. Mittwoch</w:t>
      </w:r>
      <w:r>
        <w:tab/>
      </w:r>
      <w:r>
        <w:rPr>
          <w:b w:val="0"/>
          <w:bCs/>
          <w:u w:val="single"/>
        </w:rPr>
        <w:t xml:space="preserve">Mittwoch der 6. Osterwoche </w:t>
      </w:r>
    </w:p>
    <w:p w14:paraId="562EDDAA" w14:textId="77777777" w:rsidR="00B54BEF" w:rsidRDefault="00B54BEF" w:rsidP="00136ECF">
      <w:pPr>
        <w:pStyle w:val="Termin"/>
        <w:spacing w:before="120"/>
      </w:pPr>
      <w:r>
        <w:tab/>
        <w:t>15:30</w:t>
      </w:r>
      <w:r>
        <w:tab/>
        <w:t xml:space="preserve">Ulrichshögl </w:t>
      </w:r>
      <w:r>
        <w:tab/>
      </w:r>
      <w:r w:rsidRPr="00136ECF">
        <w:rPr>
          <w:b/>
          <w:bCs/>
        </w:rPr>
        <w:t>Fatimarosenkranz</w:t>
      </w:r>
    </w:p>
    <w:p w14:paraId="53A359B9" w14:textId="77777777" w:rsidR="00B54BEF" w:rsidRDefault="00B54BEF" w:rsidP="00136ECF">
      <w:pPr>
        <w:pStyle w:val="Termin"/>
        <w:spacing w:before="120"/>
      </w:pPr>
      <w:r>
        <w:tab/>
        <w:t>17:00</w:t>
      </w:r>
      <w:r>
        <w:tab/>
        <w:t xml:space="preserve">Perach </w:t>
      </w:r>
      <w:r>
        <w:tab/>
      </w:r>
      <w:r w:rsidRPr="00136ECF">
        <w:rPr>
          <w:b/>
          <w:bCs/>
        </w:rPr>
        <w:t>Fatimarosenkranz</w:t>
      </w:r>
    </w:p>
    <w:p w14:paraId="3CB5E221" w14:textId="77777777" w:rsidR="00B54BEF" w:rsidRDefault="00B54BEF" w:rsidP="00136ECF">
      <w:pPr>
        <w:pStyle w:val="Termin"/>
        <w:spacing w:before="120"/>
      </w:pPr>
      <w:r>
        <w:tab/>
        <w:t>18:00</w:t>
      </w:r>
      <w:r>
        <w:tab/>
        <w:t xml:space="preserve">Thundorf </w:t>
      </w:r>
      <w:r>
        <w:tab/>
        <w:t>Rosenkranz für den Frieden</w:t>
      </w:r>
    </w:p>
    <w:p w14:paraId="28B0D040" w14:textId="77777777" w:rsidR="00B54BEF" w:rsidRDefault="00B54BEF" w:rsidP="00136ECF">
      <w:pPr>
        <w:pStyle w:val="Termin"/>
        <w:spacing w:before="120"/>
      </w:pPr>
      <w:r>
        <w:tab/>
        <w:t>19:00</w:t>
      </w:r>
      <w:r>
        <w:tab/>
        <w:t xml:space="preserve">Straß </w:t>
      </w:r>
      <w:r>
        <w:tab/>
      </w:r>
      <w:r w:rsidRPr="00136ECF">
        <w:rPr>
          <w:b/>
          <w:bCs/>
        </w:rPr>
        <w:t>Fatimarosenkranz</w:t>
      </w:r>
    </w:p>
    <w:p w14:paraId="2231ECEF" w14:textId="77777777" w:rsidR="00B54BEF" w:rsidRDefault="00B54BEF" w:rsidP="00136ECF">
      <w:pPr>
        <w:pStyle w:val="Termin"/>
        <w:spacing w:before="120"/>
      </w:pPr>
      <w:r>
        <w:tab/>
        <w:t>19:00</w:t>
      </w:r>
      <w:r>
        <w:tab/>
        <w:t xml:space="preserve">Ainring </w:t>
      </w:r>
      <w:r>
        <w:tab/>
      </w:r>
      <w:r w:rsidRPr="00136ECF">
        <w:rPr>
          <w:b/>
          <w:bCs/>
        </w:rPr>
        <w:t>Bittgang zum Ulrichshögl</w:t>
      </w:r>
    </w:p>
    <w:p w14:paraId="705B63D0" w14:textId="77777777" w:rsidR="00B54BEF" w:rsidRDefault="00B54BEF" w:rsidP="00136ECF">
      <w:pPr>
        <w:pStyle w:val="Termin"/>
        <w:spacing w:before="120"/>
      </w:pPr>
      <w:r>
        <w:tab/>
        <w:t>19:30</w:t>
      </w:r>
      <w:r>
        <w:tab/>
        <w:t xml:space="preserve">Ulrichshögl </w:t>
      </w:r>
      <w:r>
        <w:tab/>
      </w:r>
      <w:r w:rsidRPr="00136ECF">
        <w:rPr>
          <w:b/>
          <w:bCs/>
        </w:rPr>
        <w:t>Bittamt</w:t>
      </w:r>
    </w:p>
    <w:p w14:paraId="4E12CD4B" w14:textId="77777777" w:rsidR="00136ECF" w:rsidRDefault="00136ECF">
      <w:pPr>
        <w:pStyle w:val="Termin"/>
      </w:pPr>
    </w:p>
    <w:p w14:paraId="7D111E57" w14:textId="77777777" w:rsidR="00B54BEF" w:rsidRDefault="00B54BEF">
      <w:pPr>
        <w:pStyle w:val="Tag"/>
      </w:pPr>
      <w:r>
        <w:rPr>
          <w:u w:val="single"/>
        </w:rPr>
        <w:t>14. 05. Donnerstag</w:t>
      </w:r>
      <w:r>
        <w:tab/>
      </w:r>
      <w:r>
        <w:rPr>
          <w:b w:val="0"/>
          <w:bCs/>
          <w:u w:val="single"/>
        </w:rPr>
        <w:t xml:space="preserve">CHRISTI HIMMELFAHRT </w:t>
      </w:r>
    </w:p>
    <w:p w14:paraId="14C5F282" w14:textId="77777777" w:rsidR="00B54BEF" w:rsidRDefault="00B54BEF" w:rsidP="00136ECF">
      <w:pPr>
        <w:pStyle w:val="Termin"/>
        <w:spacing w:before="120"/>
      </w:pPr>
      <w:r>
        <w:tab/>
        <w:t>8:30</w:t>
      </w:r>
      <w:r>
        <w:tab/>
        <w:t xml:space="preserve">Feldkirchen </w:t>
      </w:r>
      <w:r>
        <w:tab/>
      </w:r>
      <w:r w:rsidRPr="00136ECF">
        <w:rPr>
          <w:b/>
          <w:bCs/>
        </w:rPr>
        <w:t>Festgottesdienst</w:t>
      </w:r>
    </w:p>
    <w:p w14:paraId="08F5254B" w14:textId="77777777" w:rsidR="00B54BEF" w:rsidRDefault="00B54BEF" w:rsidP="00136ECF">
      <w:pPr>
        <w:pStyle w:val="Termin"/>
        <w:spacing w:before="120"/>
      </w:pPr>
      <w:r>
        <w:tab/>
        <w:t>9:00</w:t>
      </w:r>
      <w:r>
        <w:tab/>
        <w:t xml:space="preserve">Thundorf </w:t>
      </w:r>
      <w:r>
        <w:tab/>
      </w:r>
      <w:r w:rsidRPr="00136ECF">
        <w:rPr>
          <w:b/>
          <w:bCs/>
        </w:rPr>
        <w:t>Erstkommunionfeier</w:t>
      </w:r>
    </w:p>
    <w:p w14:paraId="3FA46D56" w14:textId="77777777" w:rsidR="00B54BEF" w:rsidRDefault="00B54BEF" w:rsidP="00136ECF">
      <w:pPr>
        <w:pStyle w:val="Termin"/>
        <w:spacing w:before="120"/>
      </w:pPr>
      <w:r>
        <w:tab/>
        <w:t>10:00</w:t>
      </w:r>
      <w:r>
        <w:tab/>
        <w:t xml:space="preserve">Ainring </w:t>
      </w:r>
      <w:r>
        <w:tab/>
      </w:r>
      <w:r w:rsidRPr="00136ECF">
        <w:rPr>
          <w:b/>
          <w:bCs/>
        </w:rPr>
        <w:t>Festgottesdienst</w:t>
      </w:r>
    </w:p>
    <w:p w14:paraId="220353D6" w14:textId="77777777" w:rsidR="00B54BEF" w:rsidRDefault="00B54BEF" w:rsidP="00136ECF">
      <w:pPr>
        <w:pStyle w:val="Termin"/>
        <w:spacing w:before="120"/>
      </w:pPr>
      <w:r>
        <w:tab/>
        <w:t>10:15</w:t>
      </w:r>
      <w:r>
        <w:tab/>
        <w:t xml:space="preserve">Mitterfelden </w:t>
      </w:r>
      <w:r>
        <w:tab/>
      </w:r>
      <w:r w:rsidRPr="00136ECF">
        <w:rPr>
          <w:b/>
          <w:bCs/>
        </w:rPr>
        <w:t>Festgottesdienst</w:t>
      </w:r>
    </w:p>
    <w:p w14:paraId="74B3F92D" w14:textId="77777777" w:rsidR="00B54BEF" w:rsidRDefault="00B54BEF" w:rsidP="00136ECF">
      <w:pPr>
        <w:pStyle w:val="Termin"/>
        <w:spacing w:before="120"/>
      </w:pPr>
      <w:r>
        <w:tab/>
        <w:t>14:00</w:t>
      </w:r>
      <w:r>
        <w:tab/>
        <w:t xml:space="preserve">Straß </w:t>
      </w:r>
      <w:r>
        <w:tab/>
      </w:r>
      <w:r w:rsidRPr="00136ECF">
        <w:rPr>
          <w:b/>
          <w:bCs/>
        </w:rPr>
        <w:t>Erstkommunion-Dankandacht</w:t>
      </w:r>
    </w:p>
    <w:p w14:paraId="2F261BAA" w14:textId="77777777" w:rsidR="00136ECF" w:rsidRDefault="00136ECF">
      <w:pPr>
        <w:pStyle w:val="Termin"/>
      </w:pPr>
    </w:p>
    <w:p w14:paraId="704846C6" w14:textId="77777777" w:rsidR="00136ECF" w:rsidRDefault="00136ECF">
      <w:pPr>
        <w:pStyle w:val="Termin"/>
      </w:pPr>
    </w:p>
    <w:p w14:paraId="27F849C4" w14:textId="77777777" w:rsidR="00F754D8" w:rsidRDefault="00F754D8">
      <w:pPr>
        <w:pStyle w:val="Termin"/>
      </w:pPr>
    </w:p>
    <w:p w14:paraId="63167029" w14:textId="77777777" w:rsidR="00F754D8" w:rsidRDefault="00F754D8">
      <w:pPr>
        <w:pStyle w:val="Termin"/>
      </w:pPr>
    </w:p>
    <w:p w14:paraId="67A0405C" w14:textId="77777777" w:rsidR="00F754D8" w:rsidRDefault="00F754D8">
      <w:pPr>
        <w:pStyle w:val="Termin"/>
      </w:pPr>
    </w:p>
    <w:p w14:paraId="376B3BA5" w14:textId="77777777" w:rsidR="00B54BEF" w:rsidRDefault="00B54BEF">
      <w:pPr>
        <w:pStyle w:val="Tag"/>
      </w:pPr>
      <w:r>
        <w:rPr>
          <w:u w:val="single"/>
        </w:rPr>
        <w:t>15. 05. Freitag</w:t>
      </w:r>
      <w:r>
        <w:tab/>
      </w:r>
      <w:r>
        <w:rPr>
          <w:b w:val="0"/>
          <w:bCs/>
          <w:u w:val="single"/>
        </w:rPr>
        <w:t xml:space="preserve">Freitag der 6. Osterwoche </w:t>
      </w:r>
    </w:p>
    <w:p w14:paraId="27DBEC01" w14:textId="77777777" w:rsidR="00B54BEF" w:rsidRDefault="00B54BEF" w:rsidP="00136ECF">
      <w:pPr>
        <w:pStyle w:val="Termin"/>
        <w:spacing w:before="120"/>
      </w:pPr>
      <w:r>
        <w:tab/>
        <w:t>7:30</w:t>
      </w:r>
      <w:r>
        <w:tab/>
        <w:t xml:space="preserve">Ulrichshögl </w:t>
      </w:r>
      <w:r>
        <w:tab/>
        <w:t>Rosenkranz</w:t>
      </w:r>
    </w:p>
    <w:p w14:paraId="3AF9ABA5" w14:textId="77777777" w:rsidR="00B54BEF" w:rsidRDefault="00B54BEF" w:rsidP="00136ECF">
      <w:pPr>
        <w:pStyle w:val="Termin"/>
        <w:spacing w:before="120"/>
      </w:pPr>
      <w:r>
        <w:tab/>
        <w:t>8:00</w:t>
      </w:r>
      <w:r>
        <w:tab/>
        <w:t xml:space="preserve">Ulrichshögl </w:t>
      </w:r>
      <w:r>
        <w:tab/>
      </w:r>
      <w:r w:rsidRPr="00136ECF">
        <w:rPr>
          <w:b/>
          <w:bCs/>
        </w:rPr>
        <w:t>Hl. Messe -</w:t>
      </w:r>
      <w:r>
        <w:t xml:space="preserve"> </w:t>
      </w:r>
      <w:r>
        <w:br/>
        <w:t>f. Arme Seelen - Kohlstatterfam. f. beiders. verst. Angehörige - Nechlfam. f. Ehemann, Vater u. Opa Andreas Koch - Nechlfam. f. Großeltern</w:t>
      </w:r>
    </w:p>
    <w:p w14:paraId="186E4D7B" w14:textId="77777777" w:rsidR="00B54BEF" w:rsidRDefault="00B54BEF">
      <w:pPr>
        <w:pStyle w:val="Termin"/>
      </w:pPr>
    </w:p>
    <w:p w14:paraId="0C62294B" w14:textId="77777777" w:rsidR="00136ECF" w:rsidRDefault="00136ECF">
      <w:pPr>
        <w:pStyle w:val="Termin"/>
      </w:pPr>
    </w:p>
    <w:p w14:paraId="7A805857" w14:textId="77777777" w:rsidR="00F754D8" w:rsidRDefault="00F754D8">
      <w:pPr>
        <w:pStyle w:val="Termin"/>
      </w:pPr>
    </w:p>
    <w:p w14:paraId="32169CB1" w14:textId="77777777" w:rsidR="00F754D8" w:rsidRDefault="00F754D8">
      <w:pPr>
        <w:pStyle w:val="Termin"/>
      </w:pPr>
    </w:p>
    <w:p w14:paraId="3792A983" w14:textId="77777777" w:rsidR="00F754D8" w:rsidRDefault="00F754D8">
      <w:pPr>
        <w:pStyle w:val="Termin"/>
      </w:pPr>
    </w:p>
    <w:p w14:paraId="173AA525" w14:textId="77777777" w:rsidR="00B54BEF" w:rsidRDefault="00B54BEF">
      <w:pPr>
        <w:pStyle w:val="Tag"/>
      </w:pPr>
      <w:r>
        <w:rPr>
          <w:u w:val="single"/>
        </w:rPr>
        <w:t>16. 05. Samstag</w:t>
      </w:r>
      <w:r>
        <w:tab/>
      </w:r>
      <w:r>
        <w:rPr>
          <w:b w:val="0"/>
          <w:bCs/>
          <w:u w:val="single"/>
        </w:rPr>
        <w:t xml:space="preserve">Hl. Johannes Nepomuk, Priester, Märtyrer </w:t>
      </w:r>
    </w:p>
    <w:p w14:paraId="3FDE4BDE" w14:textId="77777777" w:rsidR="00B54BEF" w:rsidRDefault="00B54BEF" w:rsidP="00136ECF">
      <w:pPr>
        <w:pStyle w:val="Termin"/>
        <w:spacing w:before="120"/>
      </w:pPr>
      <w:r>
        <w:tab/>
        <w:t>9:30</w:t>
      </w:r>
      <w:r>
        <w:tab/>
        <w:t xml:space="preserve">Mitterfelden </w:t>
      </w:r>
      <w:r>
        <w:tab/>
        <w:t>Repaircafé</w:t>
      </w:r>
    </w:p>
    <w:p w14:paraId="4E114BCE" w14:textId="77777777" w:rsidR="00B54BEF" w:rsidRDefault="00B54BEF" w:rsidP="00136ECF">
      <w:pPr>
        <w:pStyle w:val="Termin"/>
        <w:spacing w:before="120"/>
      </w:pPr>
      <w:r>
        <w:tab/>
        <w:t>18:30</w:t>
      </w:r>
      <w:r>
        <w:tab/>
        <w:t xml:space="preserve">Feldkirchen </w:t>
      </w:r>
      <w:r>
        <w:tab/>
        <w:t>Rosenkranz</w:t>
      </w:r>
    </w:p>
    <w:p w14:paraId="0895F49B" w14:textId="4BD27EF1" w:rsidR="00B54BEF" w:rsidRDefault="00B54BEF" w:rsidP="00136ECF">
      <w:pPr>
        <w:pStyle w:val="Termin"/>
        <w:spacing w:before="120"/>
      </w:pPr>
      <w:r>
        <w:tab/>
        <w:t>19:00</w:t>
      </w:r>
      <w:r>
        <w:tab/>
        <w:t xml:space="preserve">Feldkirchen </w:t>
      </w:r>
      <w:r>
        <w:tab/>
      </w:r>
      <w:r w:rsidRPr="00136ECF">
        <w:rPr>
          <w:b/>
          <w:bCs/>
        </w:rPr>
        <w:t>Hl. Messe -</w:t>
      </w:r>
      <w:r>
        <w:t xml:space="preserve"> </w:t>
      </w:r>
      <w:r>
        <w:br/>
        <w:t>f. Ehemann und Vater Josef Thalbauer</w:t>
      </w:r>
      <w:r w:rsidR="002B4C9F">
        <w:t xml:space="preserve"> – f. Frieda u. Martin Mühlbauer z. Geburtstag – f. alle Familienangehörigen</w:t>
      </w:r>
    </w:p>
    <w:p w14:paraId="490E65A8" w14:textId="77777777" w:rsidR="00136ECF" w:rsidRDefault="00136ECF" w:rsidP="00136ECF">
      <w:pPr>
        <w:pStyle w:val="Termin"/>
        <w:spacing w:before="120"/>
      </w:pPr>
    </w:p>
    <w:p w14:paraId="747BBAC9" w14:textId="77777777" w:rsidR="00136ECF" w:rsidRDefault="00136ECF" w:rsidP="00136ECF">
      <w:pPr>
        <w:pStyle w:val="Termin"/>
        <w:spacing w:before="120"/>
      </w:pPr>
    </w:p>
    <w:p w14:paraId="477C749E" w14:textId="77777777" w:rsidR="00F754D8" w:rsidRDefault="00F754D8" w:rsidP="00136ECF">
      <w:pPr>
        <w:pStyle w:val="Termin"/>
        <w:spacing w:before="120"/>
      </w:pPr>
    </w:p>
    <w:p w14:paraId="7089A2CC" w14:textId="77777777" w:rsidR="00F754D8" w:rsidRDefault="00F754D8" w:rsidP="00136ECF">
      <w:pPr>
        <w:pStyle w:val="Termin"/>
        <w:spacing w:before="120"/>
      </w:pPr>
    </w:p>
    <w:p w14:paraId="45E765F8" w14:textId="77777777" w:rsidR="00F754D8" w:rsidRDefault="00F754D8" w:rsidP="00136ECF">
      <w:pPr>
        <w:pStyle w:val="Termin"/>
        <w:spacing w:before="120"/>
      </w:pPr>
    </w:p>
    <w:p w14:paraId="7BD59ED2" w14:textId="77777777" w:rsidR="00B54BEF" w:rsidRDefault="00B54BEF">
      <w:pPr>
        <w:pStyle w:val="Tag"/>
      </w:pPr>
      <w:r>
        <w:rPr>
          <w:u w:val="single"/>
        </w:rPr>
        <w:t>17. 05. Sonntag</w:t>
      </w:r>
      <w:r>
        <w:tab/>
      </w:r>
      <w:r>
        <w:rPr>
          <w:b w:val="0"/>
          <w:bCs/>
          <w:u w:val="single"/>
        </w:rPr>
        <w:t xml:space="preserve">7. SONNTAG DER OSTERZEIT </w:t>
      </w:r>
    </w:p>
    <w:p w14:paraId="4D3AC730" w14:textId="77777777" w:rsidR="00B54BEF" w:rsidRDefault="00B54BEF" w:rsidP="00136ECF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136ECF">
        <w:rPr>
          <w:b/>
          <w:bCs/>
        </w:rPr>
        <w:t xml:space="preserve">Hl. Messe (Weltladenverkauf) - </w:t>
      </w:r>
      <w:r w:rsidRPr="00136ECF">
        <w:rPr>
          <w:b/>
          <w:bCs/>
        </w:rPr>
        <w:br/>
      </w:r>
      <w:r>
        <w:t>Christa Öttl f. Maria Hasenöhrl - Huberbauernfam. f. Maria Hasenöhrl - Fam. Leitner f. Cousine Maria Hasenöhrl - Fam. Huber Ottmaning f. Maria Hasenöhrl - Fam. Anton Maier f. Maria Hasenöhrl - Mathilde Ruffer f. Maria Hasenöhrl</w:t>
      </w:r>
    </w:p>
    <w:p w14:paraId="62F861AA" w14:textId="14B9E721" w:rsidR="00B54BEF" w:rsidRPr="00136ECF" w:rsidRDefault="00B54BEF" w:rsidP="00136ECF">
      <w:pPr>
        <w:pStyle w:val="Termin"/>
        <w:spacing w:before="120"/>
        <w:rPr>
          <w:b/>
          <w:bCs/>
        </w:rPr>
      </w:pPr>
      <w:r>
        <w:tab/>
        <w:t>10:00</w:t>
      </w:r>
      <w:r>
        <w:tab/>
        <w:t xml:space="preserve">Mitterfelden </w:t>
      </w:r>
      <w:r>
        <w:tab/>
      </w:r>
      <w:r w:rsidRPr="00136ECF">
        <w:rPr>
          <w:b/>
          <w:bCs/>
        </w:rPr>
        <w:t>Hl. Messe</w:t>
      </w:r>
      <w:r w:rsidR="00684C39" w:rsidRPr="00136ECF">
        <w:rPr>
          <w:b/>
          <w:bCs/>
        </w:rPr>
        <w:t xml:space="preserve"> –</w:t>
      </w:r>
    </w:p>
    <w:p w14:paraId="532817A4" w14:textId="698FB522" w:rsidR="00684C39" w:rsidRDefault="00684C39">
      <w:pPr>
        <w:pStyle w:val="Termin"/>
      </w:pPr>
      <w:r>
        <w:tab/>
      </w:r>
      <w:r>
        <w:tab/>
      </w:r>
      <w:r>
        <w:tab/>
      </w:r>
      <w:r w:rsidRPr="00684C39">
        <w:t>Opferstock f. Arme Seelen</w:t>
      </w:r>
    </w:p>
    <w:p w14:paraId="6DC79FCE" w14:textId="77777777" w:rsidR="00B54BEF" w:rsidRDefault="00B54BEF" w:rsidP="00136ECF">
      <w:pPr>
        <w:pStyle w:val="Termin"/>
        <w:spacing w:before="120"/>
      </w:pPr>
      <w:r>
        <w:tab/>
        <w:t>10:00</w:t>
      </w:r>
      <w:r>
        <w:tab/>
        <w:t xml:space="preserve">Ainring </w:t>
      </w:r>
      <w:r>
        <w:tab/>
      </w:r>
      <w:r w:rsidRPr="00136ECF">
        <w:rPr>
          <w:b/>
          <w:bCs/>
        </w:rPr>
        <w:t>Hl. Messe -</w:t>
      </w:r>
      <w:r>
        <w:t xml:space="preserve"> </w:t>
      </w:r>
      <w:r>
        <w:br/>
        <w:t>Fam. Zauner/Wimmer f. Franz Wimmer u. Heinz Utzmeier - Fam. Abfalter f. Heinz Utzmeier - Fam. Abfalter f. beids. verstorb. Eltern</w:t>
      </w:r>
    </w:p>
    <w:p w14:paraId="1E4A9501" w14:textId="77777777" w:rsidR="00B54BEF" w:rsidRPr="00136ECF" w:rsidRDefault="00B54BEF" w:rsidP="00136ECF">
      <w:pPr>
        <w:pStyle w:val="Termin"/>
        <w:spacing w:before="120"/>
        <w:rPr>
          <w:b/>
          <w:bCs/>
        </w:rPr>
      </w:pPr>
      <w:r>
        <w:tab/>
        <w:t>19:00</w:t>
      </w:r>
      <w:r>
        <w:tab/>
        <w:t xml:space="preserve">Feldkirchen </w:t>
      </w:r>
      <w:r>
        <w:tab/>
      </w:r>
      <w:r w:rsidRPr="00136ECF">
        <w:rPr>
          <w:b/>
          <w:bCs/>
        </w:rPr>
        <w:t>Maiandacht mit jungen Musikantinnen aus der Musikwerkstatt Auer und Hansl Auer</w:t>
      </w:r>
    </w:p>
    <w:p w14:paraId="5BAC0F9F" w14:textId="2CD6DA98" w:rsidR="00B12A70" w:rsidRDefault="00B54BEF" w:rsidP="00136ECF">
      <w:pPr>
        <w:pStyle w:val="Termin"/>
        <w:spacing w:before="120"/>
      </w:pPr>
      <w:r>
        <w:tab/>
        <w:t>19:00</w:t>
      </w:r>
      <w:r>
        <w:tab/>
        <w:t xml:space="preserve">Straß </w:t>
      </w:r>
      <w:r>
        <w:tab/>
      </w:r>
      <w:r w:rsidRPr="00136ECF">
        <w:rPr>
          <w:b/>
          <w:bCs/>
        </w:rPr>
        <w:t>Maiandacht gestaltet von der KLJB Thundorf-Straß</w:t>
      </w:r>
    </w:p>
    <w:sectPr w:rsidR="00B12A70" w:rsidSect="00136E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54" w:right="567" w:bottom="454" w:left="567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CFD5F" w14:textId="77777777" w:rsidR="00B54BEF" w:rsidRDefault="00B54BEF">
      <w:pPr>
        <w:spacing w:before="0"/>
      </w:pPr>
      <w:r>
        <w:separator/>
      </w:r>
    </w:p>
  </w:endnote>
  <w:endnote w:type="continuationSeparator" w:id="0">
    <w:p w14:paraId="65E270E8" w14:textId="77777777" w:rsidR="00B54BEF" w:rsidRDefault="00B54BE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0717D" w14:textId="77777777" w:rsidR="00B12A70" w:rsidRDefault="00B12A7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7EEF3" w14:textId="77777777" w:rsidR="00B12A70" w:rsidRDefault="00B12A70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8DBF5" w14:textId="77777777" w:rsidR="00B12A70" w:rsidRDefault="00B12A7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EAE10" w14:textId="77777777" w:rsidR="00B54BEF" w:rsidRDefault="00B54BEF">
      <w:pPr>
        <w:spacing w:before="0"/>
      </w:pPr>
      <w:r>
        <w:separator/>
      </w:r>
    </w:p>
  </w:footnote>
  <w:footnote w:type="continuationSeparator" w:id="0">
    <w:p w14:paraId="500A998B" w14:textId="77777777" w:rsidR="00B54BEF" w:rsidRDefault="00B54BE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12B41" w14:textId="77777777" w:rsidR="00B12A70" w:rsidRDefault="00B12A7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E0CD7" w14:textId="77777777" w:rsidR="00B12A70" w:rsidRDefault="00B12A70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F43FF" w14:textId="77777777" w:rsidR="00B12A70" w:rsidRDefault="00B12A7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548D9"/>
    <w:multiLevelType w:val="hybridMultilevel"/>
    <w:tmpl w:val="FFFFFFFF"/>
    <w:lvl w:ilvl="0" w:tplc="839A3630">
      <w:start w:val="1"/>
      <w:numFmt w:val="bullet"/>
      <w:lvlText w:val="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  <w:color w:val="C0C0C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9412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EF"/>
    <w:rsid w:val="00060D5E"/>
    <w:rsid w:val="00065EE0"/>
    <w:rsid w:val="000C1888"/>
    <w:rsid w:val="00136ECF"/>
    <w:rsid w:val="00172369"/>
    <w:rsid w:val="002B4C9F"/>
    <w:rsid w:val="004766C7"/>
    <w:rsid w:val="00581E9D"/>
    <w:rsid w:val="00684C39"/>
    <w:rsid w:val="00967124"/>
    <w:rsid w:val="00B12A70"/>
    <w:rsid w:val="00B54BEF"/>
    <w:rsid w:val="00C266E1"/>
    <w:rsid w:val="00CE25F7"/>
    <w:rsid w:val="00F75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431D257"/>
  <w14:defaultImageDpi w14:val="0"/>
  <w15:docId w15:val="{5D785620-E927-48DB-82A0-F680DBF78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120"/>
    </w:pPr>
    <w:rPr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text">
    <w:name w:val="Standardtext"/>
    <w:basedOn w:val="Textkrper-Zeileneinzug"/>
    <w:pPr>
      <w:tabs>
        <w:tab w:val="left" w:pos="1418"/>
      </w:tabs>
      <w:spacing w:after="0"/>
      <w:ind w:left="1418"/>
    </w:pPr>
    <w:rPr>
      <w:sz w:val="20"/>
      <w:szCs w:val="20"/>
    </w:rPr>
  </w:style>
  <w:style w:type="paragraph" w:styleId="Textkrper-Zeileneinzug">
    <w:name w:val="Body Text Indent"/>
    <w:basedOn w:val="Standard"/>
    <w:link w:val="Textkrper-ZeileneinzugZchn"/>
    <w:uiPriority w:val="99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locked/>
    <w:rPr>
      <w:rFonts w:ascii="Arial" w:hAnsi="Arial" w:cs="Times New Roman"/>
      <w:sz w:val="24"/>
      <w:szCs w:val="24"/>
    </w:rPr>
  </w:style>
  <w:style w:type="paragraph" w:styleId="Titel">
    <w:name w:val="Title"/>
    <w:basedOn w:val="Standard"/>
    <w:link w:val="TitelZchn"/>
    <w:uiPriority w:val="10"/>
    <w:qFormat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 w:val="0"/>
      <w:autoSpaceDN w:val="0"/>
      <w:adjustRightInd w:val="0"/>
      <w:spacing w:before="100" w:beforeAutospacing="1" w:after="100" w:afterAutospacing="1"/>
      <w:jc w:val="center"/>
    </w:pPr>
    <w:rPr>
      <w:rFonts w:ascii="Arial" w:hAnsi="Arial"/>
      <w:b/>
      <w:sz w:val="36"/>
    </w:rPr>
  </w:style>
  <w:style w:type="character" w:customStyle="1" w:styleId="TitelZchn">
    <w:name w:val="Titel Zchn"/>
    <w:basedOn w:val="Absatz-Standardschriftart"/>
    <w:link w:val="Titel"/>
    <w:uiPriority w:val="10"/>
    <w:locked/>
    <w:rPr>
      <w:rFonts w:ascii="Arial" w:hAnsi="Arial" w:cs="Times New Roman"/>
      <w:b/>
      <w:sz w:val="24"/>
      <w:szCs w:val="24"/>
    </w:rPr>
  </w:style>
  <w:style w:type="paragraph" w:customStyle="1" w:styleId="Tag">
    <w:name w:val="Tag"/>
    <w:uiPriority w:val="99"/>
    <w:pPr>
      <w:widowControl w:val="0"/>
      <w:tabs>
        <w:tab w:val="left" w:pos="2126"/>
      </w:tabs>
      <w:autoSpaceDE w:val="0"/>
      <w:autoSpaceDN w:val="0"/>
      <w:adjustRightInd w:val="0"/>
      <w:spacing w:before="220" w:after="40"/>
      <w:ind w:left="2126" w:hanging="2126"/>
    </w:pPr>
    <w:rPr>
      <w:b/>
      <w:sz w:val="22"/>
      <w:szCs w:val="24"/>
    </w:rPr>
  </w:style>
  <w:style w:type="paragraph" w:customStyle="1" w:styleId="Pfarrei">
    <w:name w:val="Pfarrei"/>
    <w:pPr>
      <w:widowControl w:val="0"/>
      <w:autoSpaceDE w:val="0"/>
      <w:autoSpaceDN w:val="0"/>
      <w:adjustRightInd w:val="0"/>
      <w:spacing w:before="100" w:beforeAutospacing="1" w:after="60"/>
      <w:jc w:val="center"/>
    </w:pPr>
    <w:rPr>
      <w:b/>
      <w:sz w:val="32"/>
      <w:szCs w:val="24"/>
    </w:rPr>
  </w:style>
  <w:style w:type="paragraph" w:customStyle="1" w:styleId="Termin">
    <w:name w:val="Termin"/>
    <w:uiPriority w:val="99"/>
    <w:pPr>
      <w:widowControl w:val="0"/>
      <w:tabs>
        <w:tab w:val="right" w:pos="454"/>
        <w:tab w:val="left" w:pos="567"/>
        <w:tab w:val="left" w:pos="2126"/>
      </w:tabs>
      <w:autoSpaceDE w:val="0"/>
      <w:autoSpaceDN w:val="0"/>
      <w:adjustRightInd w:val="0"/>
      <w:ind w:left="2126" w:hanging="2126"/>
    </w:pPr>
    <w:rPr>
      <w:sz w:val="22"/>
      <w:szCs w:val="24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Pr>
      <w:sz w:val="22"/>
      <w:szCs w:val="24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sz w:val="22"/>
      <w:szCs w:val="24"/>
    </w:rPr>
  </w:style>
  <w:style w:type="paragraph" w:customStyle="1" w:styleId="GDDatum">
    <w:name w:val="GDDatum"/>
    <w:basedOn w:val="Standard"/>
    <w:uiPriority w:val="99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jc w:val="center"/>
    </w:pPr>
    <w:rPr>
      <w:rFonts w:ascii="Arial" w:hAnsi="Arial"/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67eoa22\Intentio_apps\INTENTIO\SLST\SLST51650\docs\PV%20Ainring_20231207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PV Ainring_20231207.dotx</Template>
  <TotalTime>0</TotalTime>
  <Pages>2</Pages>
  <Words>413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Software Edmaier Albert</Company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Egger Bernadett</dc:creator>
  <cp:keywords/>
  <dc:description/>
  <cp:lastModifiedBy>Egger Bernadett</cp:lastModifiedBy>
  <cp:revision>6</cp:revision>
  <cp:lastPrinted>2026-05-05T06:26:00Z</cp:lastPrinted>
  <dcterms:created xsi:type="dcterms:W3CDTF">2026-04-28T10:09:00Z</dcterms:created>
  <dcterms:modified xsi:type="dcterms:W3CDTF">2026-05-05T06:31:00Z</dcterms:modified>
</cp:coreProperties>
</file>